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6A2C94" w14:textId="3F95B2F6" w:rsidR="004C3561" w:rsidRDefault="004C3561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bookmarkStart w:id="0" w:name="_GoBack"/>
      <w:bookmarkEnd w:id="0"/>
      <w:r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D72C545" w14:textId="6B7142F8" w:rsidR="00377526" w:rsidRDefault="004C3561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9166B6">
        <w:rPr>
          <w:rFonts w:ascii="Verdana" w:hAnsi="Verdana" w:cs="Arial"/>
          <w:b/>
          <w:color w:val="002060"/>
          <w:sz w:val="36"/>
          <w:szCs w:val="36"/>
          <w:lang w:val="en-GB"/>
        </w:rPr>
        <w:t>St</w:t>
      </w:r>
      <w:r>
        <w:rPr>
          <w:rFonts w:ascii="Verdana" w:hAnsi="Verdana" w:cs="Arial"/>
          <w:b/>
          <w:color w:val="002060"/>
          <w:sz w:val="36"/>
          <w:szCs w:val="36"/>
          <w:lang w:val="en-GB"/>
        </w:rPr>
        <w:t>aff Mobility For Training</w:t>
      </w:r>
      <w:r w:rsidR="00D97FE7">
        <w:rPr>
          <w:rStyle w:val="EndnoteReference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0AA13AFF" w14:textId="2C20BE9D" w:rsidR="00D97FE7" w:rsidRPr="00F550D9" w:rsidRDefault="00D97FE7" w:rsidP="00D97FE7">
      <w:pPr>
        <w:pStyle w:val="CommentText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F550D9">
        <w:rPr>
          <w:rFonts w:ascii="Verdana" w:hAnsi="Verdana" w:cs="Calibri"/>
          <w:lang w:val="en-GB"/>
        </w:rPr>
        <w:t>Planned period of the t</w:t>
      </w:r>
      <w:r w:rsidR="00E2199B">
        <w:rPr>
          <w:rFonts w:ascii="Verdana" w:hAnsi="Verdana" w:cs="Calibri"/>
          <w:lang w:val="en-GB"/>
        </w:rPr>
        <w:t>raining</w:t>
      </w:r>
      <w:r w:rsidRPr="00F550D9">
        <w:rPr>
          <w:rFonts w:ascii="Verdana" w:hAnsi="Verdana" w:cs="Calibri"/>
          <w:color w:val="FF0000"/>
          <w:lang w:val="en-GB"/>
        </w:rPr>
        <w:t xml:space="preserve"> </w:t>
      </w:r>
      <w:r w:rsidRPr="00F550D9">
        <w:rPr>
          <w:rFonts w:ascii="Verdana" w:hAnsi="Verdana" w:cs="Calibri"/>
          <w:lang w:val="en-GB"/>
        </w:rPr>
        <w:t xml:space="preserve">activity: from </w:t>
      </w:r>
      <w:r w:rsidRPr="00F550D9">
        <w:rPr>
          <w:rFonts w:ascii="Verdana" w:hAnsi="Verdana" w:cs="Calibri"/>
          <w:i/>
          <w:lang w:val="en-GB"/>
        </w:rPr>
        <w:t>[day/month/year]</w:t>
      </w:r>
      <w:r w:rsidRPr="00F550D9">
        <w:rPr>
          <w:rFonts w:ascii="Verdana" w:hAnsi="Verdana" w:cs="Calibri"/>
          <w:lang w:val="en-GB"/>
        </w:rPr>
        <w:tab/>
        <w:t xml:space="preserve">till </w:t>
      </w:r>
      <w:r w:rsidRPr="00F550D9">
        <w:rPr>
          <w:rFonts w:ascii="Verdana" w:hAnsi="Verdana" w:cs="Calibri"/>
          <w:i/>
          <w:lang w:val="en-GB"/>
        </w:rPr>
        <w:t>[day/month/year]</w:t>
      </w:r>
    </w:p>
    <w:p w14:paraId="5D72C547" w14:textId="56AA9976" w:rsidR="00887CE1" w:rsidRDefault="00D97FE7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204A7A">
        <w:rPr>
          <w:rFonts w:ascii="Verdana" w:hAnsi="Verdana" w:cs="Calibri"/>
          <w:lang w:val="en-GB"/>
        </w:rPr>
        <w:t xml:space="preserve">Duration (days) – excluding travel days: …………………. </w:t>
      </w:r>
    </w:p>
    <w:p w14:paraId="5D72C548" w14:textId="77777777" w:rsidR="00377526" w:rsidRPr="006261DD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>
        <w:rPr>
          <w:rFonts w:ascii="Verdana" w:hAnsi="Verdana" w:cs="Arial"/>
          <w:b/>
          <w:color w:val="002060"/>
          <w:szCs w:val="24"/>
          <w:lang w:val="en-GB"/>
        </w:rPr>
        <w:t>Staff Member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32"/>
        <w:gridCol w:w="2307"/>
        <w:gridCol w:w="2157"/>
      </w:tblGrid>
      <w:tr w:rsidR="00377526" w:rsidRPr="007673FA" w14:paraId="5D72C54D" w14:textId="77777777" w:rsidTr="00526FE9">
        <w:trPr>
          <w:trHeight w:val="334"/>
        </w:trPr>
        <w:tc>
          <w:tcPr>
            <w:tcW w:w="2232" w:type="dxa"/>
            <w:shd w:val="clear" w:color="auto" w:fill="FFFFFF"/>
          </w:tcPr>
          <w:p w14:paraId="5D72C549" w14:textId="3540BCD1" w:rsidR="00377526" w:rsidRPr="00DD35B7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DB714F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is-IS"/>
              </w:rPr>
              <w:t>(s)</w:t>
            </w:r>
          </w:p>
        </w:tc>
        <w:tc>
          <w:tcPr>
            <w:tcW w:w="2232" w:type="dxa"/>
            <w:shd w:val="clear" w:color="auto" w:fill="FFFFFF"/>
          </w:tcPr>
          <w:p w14:paraId="5D72C54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4B" w14:textId="0F985E11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9578BC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en-GB"/>
              </w:rPr>
              <w:t>(s)</w:t>
            </w:r>
          </w:p>
        </w:tc>
        <w:tc>
          <w:tcPr>
            <w:tcW w:w="2157" w:type="dxa"/>
            <w:shd w:val="clear" w:color="auto" w:fill="FFFFFF"/>
          </w:tcPr>
          <w:p w14:paraId="5D72C54C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52" w14:textId="77777777" w:rsidTr="00526FE9">
        <w:trPr>
          <w:trHeight w:val="412"/>
        </w:trPr>
        <w:tc>
          <w:tcPr>
            <w:tcW w:w="2232" w:type="dxa"/>
            <w:shd w:val="clear" w:color="auto" w:fill="FFFFFF"/>
          </w:tcPr>
          <w:p w14:paraId="5D72C54E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14:paraId="5D72C54F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Pr="0023464A">
              <w:rPr>
                <w:rStyle w:val="EndnoteReference"/>
                <w:rFonts w:ascii="Verdana" w:hAnsi="Verdana" w:cs="Calibri"/>
                <w:sz w:val="20"/>
                <w:lang w:val="en-GB"/>
              </w:rPr>
              <w:endnoteReference w:id="3"/>
            </w:r>
          </w:p>
        </w:tc>
        <w:tc>
          <w:tcPr>
            <w:tcW w:w="2157" w:type="dxa"/>
            <w:shd w:val="clear" w:color="auto" w:fill="FFFFFF"/>
          </w:tcPr>
          <w:p w14:paraId="5D72C551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7673FA" w14:paraId="5D72C557" w14:textId="77777777" w:rsidTr="00526FE9">
        <w:tc>
          <w:tcPr>
            <w:tcW w:w="2232" w:type="dxa"/>
            <w:shd w:val="clear" w:color="auto" w:fill="FFFFFF"/>
          </w:tcPr>
          <w:p w14:paraId="5D72C553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Sex 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14:paraId="5D72C55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5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157" w:type="dxa"/>
            <w:shd w:val="clear" w:color="auto" w:fill="FFFFFF"/>
          </w:tcPr>
          <w:p w14:paraId="5D72C556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color w:val="002060"/>
                <w:sz w:val="20"/>
                <w:lang w:val="en-GB"/>
              </w:rPr>
              <w:t>20../20..</w:t>
            </w:r>
          </w:p>
        </w:tc>
      </w:tr>
      <w:tr w:rsidR="00CC707F" w:rsidRPr="007673FA" w14:paraId="5D72C55C" w14:textId="77777777" w:rsidTr="004A0549">
        <w:tc>
          <w:tcPr>
            <w:tcW w:w="2232" w:type="dxa"/>
            <w:shd w:val="clear" w:color="auto" w:fill="FFFFFF"/>
          </w:tcPr>
          <w:p w14:paraId="5D72C558" w14:textId="77777777" w:rsidR="00CC707F" w:rsidRPr="007673FA" w:rsidRDefault="00CC707F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5B" w14:textId="77777777" w:rsidR="00CC707F" w:rsidRPr="007673FA" w:rsidRDefault="00CC707F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D72C55D" w14:textId="77777777" w:rsidR="00377526" w:rsidRPr="00A22108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D72C55E" w14:textId="77777777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71"/>
        <w:gridCol w:w="2268"/>
        <w:gridCol w:w="2157"/>
      </w:tblGrid>
      <w:tr w:rsidR="00887CE1" w:rsidRPr="007673FA" w14:paraId="5D72C563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5F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5D72C560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5D72C561" w14:textId="0AAE9926" w:rsidR="00887CE1" w:rsidRPr="00E02718" w:rsidRDefault="00526FE9" w:rsidP="00526FE9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D72C562" w14:textId="77777777" w:rsidR="00887CE1" w:rsidRPr="007673FA" w:rsidRDefault="00887CE1" w:rsidP="00526FE9">
            <w:pPr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887CE1" w:rsidRPr="007673FA" w14:paraId="5D72C56A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64" w14:textId="3BB4CB4D" w:rsidR="00887CE1" w:rsidRPr="001264FF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1264FF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D302B8"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4"/>
            </w:r>
            <w:r w:rsidRPr="001264FF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65" w14:textId="77777777" w:rsidR="00887CE1" w:rsidRPr="005E466D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66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 w:rsidDel="00E74C82">
              <w:rPr>
                <w:rFonts w:ascii="Verdana" w:hAnsi="Verdana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271" w:type="dxa"/>
            <w:shd w:val="clear" w:color="auto" w:fill="FFFFFF"/>
          </w:tcPr>
          <w:p w14:paraId="5D72C567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5D72C568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D72C569" w14:textId="77777777" w:rsidR="00887CE1" w:rsidRPr="007673FA" w:rsidRDefault="00887CE1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6F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6B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5D72C56C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D72C56D" w14:textId="77777777" w:rsidR="00377526" w:rsidRPr="005E466D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 w:rsidRPr="00F76D5B"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157" w:type="dxa"/>
            <w:shd w:val="clear" w:color="auto" w:fill="FFFFFF"/>
          </w:tcPr>
          <w:p w14:paraId="5D72C56E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E02718" w14:paraId="5D72C574" w14:textId="77777777" w:rsidTr="00526FE9">
        <w:tc>
          <w:tcPr>
            <w:tcW w:w="2232" w:type="dxa"/>
            <w:shd w:val="clear" w:color="auto" w:fill="FFFFFF"/>
          </w:tcPr>
          <w:p w14:paraId="5D72C570" w14:textId="77777777" w:rsidR="00377526" w:rsidRPr="007673FA" w:rsidRDefault="00377526" w:rsidP="00C17AB2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5D72C571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D72C572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E02718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E02718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D72C573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5D72C575" w14:textId="77777777" w:rsidR="00377526" w:rsidRPr="00076EA2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fr-BE"/>
        </w:rPr>
      </w:pPr>
    </w:p>
    <w:p w14:paraId="5D72C576" w14:textId="3FC11E57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  <w:r>
        <w:rPr>
          <w:rFonts w:ascii="Verdana" w:hAnsi="Verdana" w:cs="Arial"/>
          <w:b/>
          <w:color w:val="002060"/>
          <w:szCs w:val="24"/>
          <w:lang w:val="en-GB"/>
        </w:rPr>
        <w:t xml:space="preserve"> / Enterprise</w:t>
      </w:r>
      <w:r w:rsidR="009F2721">
        <w:rPr>
          <w:rStyle w:val="EndnoteReference"/>
          <w:rFonts w:ascii="Verdana" w:hAnsi="Verdana" w:cs="Arial"/>
          <w:b/>
          <w:color w:val="002060"/>
          <w:szCs w:val="24"/>
          <w:lang w:val="en-GB"/>
        </w:rPr>
        <w:endnoteReference w:id="6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32"/>
        <w:gridCol w:w="2307"/>
        <w:gridCol w:w="2157"/>
      </w:tblGrid>
      <w:tr w:rsidR="00D97FE7" w:rsidRPr="00D97FE7" w14:paraId="5D72C57C" w14:textId="77777777" w:rsidTr="00BE7FD7">
        <w:trPr>
          <w:trHeight w:val="371"/>
        </w:trPr>
        <w:tc>
          <w:tcPr>
            <w:tcW w:w="2232" w:type="dxa"/>
            <w:shd w:val="clear" w:color="auto" w:fill="FFFFFF"/>
          </w:tcPr>
          <w:p w14:paraId="5D72C577" w14:textId="77777777" w:rsidR="00D97FE7" w:rsidRPr="007673FA" w:rsidRDefault="00D97FE7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  <w:r w:rsidRPr="00937BA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7B" w14:textId="37197F7B" w:rsidR="00D97FE7" w:rsidRPr="007673FA" w:rsidRDefault="00D97FE7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3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7D" w14:textId="77777777" w:rsidR="00377526" w:rsidRPr="00461A0D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61A0D">
              <w:rPr>
                <w:rFonts w:ascii="Verdana" w:hAnsi="Verdana" w:cs="Arial"/>
                <w:sz w:val="20"/>
                <w:lang w:val="en-GB"/>
              </w:rPr>
              <w:t xml:space="preserve">Erasmus code </w:t>
            </w:r>
          </w:p>
          <w:p w14:paraId="5D72C57E" w14:textId="77777777" w:rsidR="00377526" w:rsidRPr="00A740A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7F" w14:textId="77777777" w:rsidR="00377526" w:rsidRPr="007673F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D72C58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1" w14:textId="6BA90128" w:rsidR="00377526" w:rsidRPr="007673FA" w:rsidRDefault="009F32D0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377526" w:rsidRPr="007673FA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57" w:type="dxa"/>
            <w:shd w:val="clear" w:color="auto" w:fill="FFFFFF"/>
          </w:tcPr>
          <w:p w14:paraId="5D72C582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8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8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32" w:type="dxa"/>
            <w:shd w:val="clear" w:color="auto" w:fill="FFFFFF"/>
          </w:tcPr>
          <w:p w14:paraId="5D72C585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6" w14:textId="77777777" w:rsidR="00377526" w:rsidRPr="007673FA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D72C587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3D0705" w14:paraId="5D72C58D" w14:textId="77777777" w:rsidTr="00526FE9">
        <w:tc>
          <w:tcPr>
            <w:tcW w:w="2232" w:type="dxa"/>
            <w:shd w:val="clear" w:color="auto" w:fill="FFFFFF"/>
          </w:tcPr>
          <w:p w14:paraId="5D72C589" w14:textId="77777777" w:rsidR="00377526" w:rsidRPr="007673FA" w:rsidRDefault="00377526" w:rsidP="00893FA3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>
              <w:rPr>
                <w:rFonts w:ascii="Verdana" w:hAnsi="Verdana" w:cs="Arial"/>
                <w:sz w:val="20"/>
                <w:lang w:val="en-GB"/>
              </w:rPr>
              <w:t>,</w:t>
            </w:r>
            <w:r w:rsidRPr="00E74C82">
              <w:rPr>
                <w:rFonts w:ascii="Verdana" w:hAnsi="Verdana" w:cs="Arial"/>
                <w:sz w:val="20"/>
                <w:lang w:val="en-GB"/>
              </w:rPr>
              <w:br/>
            </w:r>
            <w:r w:rsidRPr="007673FA">
              <w:rPr>
                <w:rFonts w:ascii="Verdana" w:hAnsi="Verdana" w:cs="Arial"/>
                <w:sz w:val="20"/>
                <w:lang w:val="en-GB"/>
              </w:rPr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32" w:type="dxa"/>
            <w:shd w:val="clear" w:color="auto" w:fill="FFFFFF"/>
          </w:tcPr>
          <w:p w14:paraId="5D72C58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B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3D0705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3D0705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D72C58C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377526" w:rsidRPr="00DD35B7" w14:paraId="5D72C594" w14:textId="77777777" w:rsidTr="00526FE9">
        <w:tc>
          <w:tcPr>
            <w:tcW w:w="2232" w:type="dxa"/>
            <w:shd w:val="clear" w:color="auto" w:fill="FFFFFF"/>
          </w:tcPr>
          <w:p w14:paraId="5D72C58E" w14:textId="77777777" w:rsidR="00377526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Type of enterprise:</w:t>
            </w:r>
          </w:p>
          <w:p w14:paraId="5D72C590" w14:textId="7047F042" w:rsidR="00377526" w:rsidRPr="00E02718" w:rsidRDefault="001A5D45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Del="001A5D4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2232" w:type="dxa"/>
            <w:shd w:val="clear" w:color="auto" w:fill="FFFFFF"/>
          </w:tcPr>
          <w:p w14:paraId="5D72C591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192BF082" w14:textId="20B725B8" w:rsidR="00D97FE7" w:rsidRPr="00CF3C00" w:rsidRDefault="00D97FE7" w:rsidP="00D97FE7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E02718">
              <w:rPr>
                <w:rFonts w:ascii="Verdana" w:hAnsi="Verdana" w:cs="Arial"/>
                <w:sz w:val="20"/>
                <w:lang w:val="en-GB"/>
              </w:rPr>
              <w:t>Size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of enterprise </w:t>
            </w:r>
          </w:p>
          <w:p w14:paraId="5D72C592" w14:textId="7E44EFF9" w:rsidR="004C7388" w:rsidRPr="00526FE9" w:rsidRDefault="00D97FE7" w:rsidP="004C7388">
            <w:pPr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CF3C00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0A24C3A1" w14:textId="5E0B1135" w:rsidR="00E915B6" w:rsidRDefault="00725B83" w:rsidP="00526FE9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D72C593" w14:textId="5B1CCC50" w:rsidR="00377526" w:rsidRPr="00E02718" w:rsidRDefault="00725B83" w:rsidP="00526FE9">
            <w:pPr>
              <w:spacing w:after="12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&gt;250 employees</w:t>
            </w:r>
          </w:p>
        </w:tc>
      </w:tr>
    </w:tbl>
    <w:p w14:paraId="5D72C596" w14:textId="77777777" w:rsidR="00967A21" w:rsidRPr="00E2199B" w:rsidRDefault="00967A21" w:rsidP="00967A21">
      <w:pPr>
        <w:pStyle w:val="Text4"/>
        <w:pBdr>
          <w:bottom w:val="single" w:sz="6" w:space="1" w:color="auto"/>
        </w:pBdr>
        <w:ind w:left="0"/>
        <w:rPr>
          <w:lang w:val="en-GB"/>
        </w:rPr>
      </w:pPr>
    </w:p>
    <w:p w14:paraId="5D72C597" w14:textId="77777777" w:rsidR="00967A21" w:rsidRDefault="00967A21" w:rsidP="00967A21">
      <w:pPr>
        <w:pStyle w:val="Heading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at the end notes on page 3.  </w:t>
      </w:r>
    </w:p>
    <w:p w14:paraId="19919A95" w14:textId="7E5AE98D" w:rsidR="00F550D9" w:rsidRPr="00F550D9" w:rsidRDefault="00377526" w:rsidP="00F550D9">
      <w:pPr>
        <w:pStyle w:val="Heading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Section to be completed </w:t>
      </w:r>
      <w:r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5D72C59C" w14:textId="4C733232" w:rsidR="004F2CA0" w:rsidRDefault="00377526" w:rsidP="004A4118">
      <w:pPr>
        <w:pStyle w:val="Heading4"/>
        <w:keepNext w:val="0"/>
        <w:numPr>
          <w:ilvl w:val="0"/>
          <w:numId w:val="0"/>
        </w:numPr>
        <w:tabs>
          <w:tab w:val="left" w:pos="426"/>
        </w:tabs>
        <w:rPr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  <w:t>PROPOSED MOBILITY PROGRAMME</w:t>
      </w:r>
    </w:p>
    <w:p w14:paraId="1C887271" w14:textId="43154BA7" w:rsidR="003C59B7" w:rsidRPr="003C59B7" w:rsidRDefault="003C59B7" w:rsidP="003C59B7">
      <w:pPr>
        <w:pStyle w:val="Text4"/>
        <w:ind w:left="0"/>
        <w:rPr>
          <w:rFonts w:ascii="Verdana" w:hAnsi="Verdana"/>
          <w:sz w:val="20"/>
          <w:lang w:val="en-GB"/>
        </w:rPr>
      </w:pPr>
      <w:r w:rsidRPr="003C59B7">
        <w:rPr>
          <w:rFonts w:ascii="Verdana" w:hAnsi="Verdana"/>
          <w:sz w:val="20"/>
          <w:lang w:val="en-GB"/>
        </w:rPr>
        <w:t xml:space="preserve">Language of </w:t>
      </w:r>
      <w:r>
        <w:rPr>
          <w:rFonts w:ascii="Verdana" w:hAnsi="Verdana"/>
          <w:sz w:val="20"/>
          <w:lang w:val="en-GB"/>
        </w:rPr>
        <w:t>training</w:t>
      </w:r>
      <w:r w:rsidRPr="003C59B7">
        <w:rPr>
          <w:rFonts w:ascii="Verdana" w:hAnsi="Verdana"/>
          <w:sz w:val="20"/>
          <w:lang w:val="en-GB"/>
        </w:rPr>
        <w:t>: ………………………………………</w:t>
      </w:r>
    </w:p>
    <w:tbl>
      <w:tblPr>
        <w:tblW w:w="8763" w:type="dxa"/>
        <w:jc w:val="center"/>
        <w:tblInd w:w="7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EA286D" w14:paraId="5D72C59E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03A024" w14:textId="69CE31A3" w:rsidR="00F550D9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18740672" w14:textId="1FEC722F" w:rsidR="008F1CA2" w:rsidRDefault="008F1CA2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C757C00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69F98C1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D" w14:textId="77777777" w:rsidR="00D302B8" w:rsidRPr="00482A4F" w:rsidRDefault="00D302B8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EA286D" w14:paraId="5D72C5A0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2C491DAB" w14:textId="5A442AD9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D97FE7" w:rsidRPr="00D97FE7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the institutions involved):</w:t>
            </w:r>
          </w:p>
          <w:p w14:paraId="1AFAC046" w14:textId="307CE8FB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926CC6B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9F5F4FF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F" w14:textId="78ACBD81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EA286D" w14:paraId="5D72C5A2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23DC92" w14:textId="77777777" w:rsidR="00D302B8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Activities to be carried out</w:t>
            </w:r>
            <w:r w:rsidR="00D302B8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0678246" w14:textId="619A3383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600958A2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E687B6C" w14:textId="3D84E4DC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F244556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1" w14:textId="3FD18097" w:rsidR="00377526" w:rsidRPr="00482A4F" w:rsidRDefault="00377526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EA286D" w14:paraId="5D72C5A4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633EF97E" w14:textId="69A008F3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Expected outcomes and impact</w:t>
            </w:r>
            <w:r w:rsidR="00D97FE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(e.g. on the professional development of the </w:t>
            </w:r>
            <w:r w:rsidR="00DD35B7">
              <w:rPr>
                <w:rFonts w:ascii="Verdana" w:hAnsi="Verdana" w:cs="Calibri"/>
                <w:b/>
                <w:sz w:val="20"/>
                <w:lang w:val="is-IS"/>
              </w:rPr>
              <w:t>staff member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and on both institutions</w:t>
            </w:r>
            <w:r w:rsidR="00404952">
              <w:rPr>
                <w:rFonts w:ascii="Verdana" w:hAnsi="Verdana" w:cs="Calibri"/>
                <w:b/>
                <w:sz w:val="20"/>
                <w:lang w:val="is-IS"/>
              </w:rPr>
              <w:t>)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AA1BC2D" w14:textId="33A24245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193F7CC5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DFF5994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3" w14:textId="5D24DEA6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</w:tbl>
    <w:p w14:paraId="5D72C5A5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14:paraId="5D72C5A6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t>II</w:t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B0101A3" w14:textId="77777777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By signing</w:t>
      </w:r>
      <w:r w:rsidRPr="004A4118">
        <w:rPr>
          <w:rStyle w:val="EndnoteReference"/>
          <w:rFonts w:ascii="Verdana" w:hAnsi="Verdana" w:cs="Calibri"/>
          <w:b/>
          <w:sz w:val="16"/>
          <w:szCs w:val="16"/>
          <w:lang w:val="en-GB"/>
        </w:rPr>
        <w:endnoteReference w:id="7"/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this document, the staff member, the sending institution and the receiving institution/enterprise confirm that they approve the proposed mobility agreement.</w:t>
      </w:r>
    </w:p>
    <w:p w14:paraId="00A894FF" w14:textId="4EF2FE94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and will recognise it as a component in </w:t>
      </w:r>
      <w:r w:rsidR="00DD35B7">
        <w:rPr>
          <w:rFonts w:ascii="Verdana" w:hAnsi="Verdana" w:cs="Calibri"/>
          <w:sz w:val="16"/>
          <w:szCs w:val="16"/>
          <w:lang w:val="en-GB"/>
        </w:rPr>
        <w:t xml:space="preserve">any </w:t>
      </w:r>
      <w:r w:rsidRPr="004A4118">
        <w:rPr>
          <w:rFonts w:ascii="Verdana" w:hAnsi="Verdana" w:cs="Calibri"/>
          <w:sz w:val="16"/>
          <w:szCs w:val="16"/>
          <w:lang w:val="en-GB"/>
        </w:rPr>
        <w:t>evaluation or assessment of the staff member.</w:t>
      </w:r>
    </w:p>
    <w:p w14:paraId="5E68B8C0" w14:textId="77777777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is-IS"/>
        </w:rPr>
        <w:t xml:space="preserve">The staff member will share his/her 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>experience, in particular its impact on his/her professional development and on the sending higher education institution, as a source of inspiration to others.</w:t>
      </w:r>
      <w:r w:rsidRPr="004A4118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72848DD7" w14:textId="12D901F9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</w:t>
      </w:r>
      <w:r w:rsidRPr="008F1CA2">
        <w:rPr>
          <w:rFonts w:ascii="Verdana" w:hAnsi="Verdana" w:cs="Calibri"/>
          <w:sz w:val="16"/>
          <w:szCs w:val="16"/>
          <w:lang w:val="en-GB"/>
        </w:rPr>
        <w:t xml:space="preserve">and the </w:t>
      </w:r>
      <w:r w:rsidR="006C040A">
        <w:rPr>
          <w:rFonts w:ascii="Verdana" w:hAnsi="Verdana" w:cs="Calibri"/>
          <w:sz w:val="16"/>
          <w:szCs w:val="16"/>
          <w:lang w:val="en-GB"/>
        </w:rPr>
        <w:t>beneficiary</w:t>
      </w:r>
      <w:r w:rsidR="006C040A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Pr="008F1CA2">
        <w:rPr>
          <w:rFonts w:ascii="Verdana" w:hAnsi="Verdana" w:cs="Calibri"/>
          <w:sz w:val="16"/>
          <w:szCs w:val="16"/>
          <w:lang w:val="en-GB"/>
        </w:rPr>
        <w:t>institution commit to the requirements set out in the grant agreement signed between them.</w:t>
      </w:r>
    </w:p>
    <w:p w14:paraId="0ED3C570" w14:textId="2ABD4D1F" w:rsidR="008F1CA2" w:rsidRPr="004A4118" w:rsidRDefault="008F1CA2" w:rsidP="004A4118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and </w:t>
      </w:r>
      <w:r w:rsidR="003C59B7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4A4118">
        <w:rPr>
          <w:rFonts w:ascii="Verdana" w:hAnsi="Verdana" w:cs="Calibri"/>
          <w:sz w:val="16"/>
          <w:szCs w:val="16"/>
          <w:lang w:val="en-GB"/>
        </w:rPr>
        <w:t>receiving institution/enterprise will communicate to the sending institution any problems or changes regarding the proposed mobility programme or mobility period.</w:t>
      </w:r>
    </w:p>
    <w:tbl>
      <w:tblPr>
        <w:tblW w:w="8876" w:type="dxa"/>
        <w:jc w:val="center"/>
        <w:tblInd w:w="94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F550D9" w:rsidRPr="00EA286D" w14:paraId="73D4E336" w14:textId="77777777" w:rsidTr="00772741">
        <w:trPr>
          <w:jc w:val="center"/>
        </w:trPr>
        <w:tc>
          <w:tcPr>
            <w:tcW w:w="8876" w:type="dxa"/>
            <w:shd w:val="clear" w:color="auto" w:fill="FFFFFF"/>
          </w:tcPr>
          <w:p w14:paraId="6CB8F53D" w14:textId="6587D4D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staff member</w:t>
            </w:r>
          </w:p>
          <w:p w14:paraId="0EA516C1" w14:textId="7777777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6E66ABAC" w14:textId="77777777" w:rsidR="00F550D9" w:rsidRPr="007B3F1B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>
              <w:rPr>
                <w:rStyle w:val="FootnoteReference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491D86E0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41" w:type="dxa"/>
        <w:jc w:val="center"/>
        <w:tblInd w:w="94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F550D9" w:rsidRPr="007B3F1B" w14:paraId="6DDF893B" w14:textId="77777777" w:rsidTr="00772741">
        <w:trPr>
          <w:jc w:val="center"/>
        </w:trPr>
        <w:tc>
          <w:tcPr>
            <w:tcW w:w="8841" w:type="dxa"/>
            <w:shd w:val="clear" w:color="auto" w:fill="FFFFFF"/>
          </w:tcPr>
          <w:p w14:paraId="0CCC2DBF" w14:textId="77777777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sending institution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/</w:t>
            </w:r>
            <w:r w:rsidRPr="007A234F">
              <w:rPr>
                <w:rFonts w:ascii="Verdana" w:hAnsi="Verdana" w:cs="Calibri"/>
                <w:b/>
                <w:sz w:val="20"/>
                <w:lang w:val="en-GB"/>
              </w:rPr>
              <w:t>enterprise</w:t>
            </w:r>
          </w:p>
          <w:p w14:paraId="1003C138" w14:textId="77777777" w:rsidR="00F550D9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7B184A19" w14:textId="77777777" w:rsidR="00F550D9" w:rsidRPr="007B3F1B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33A088B5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Ind w:w="9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F550D9" w:rsidRPr="007B3F1B" w14:paraId="33864CD3" w14:textId="77777777" w:rsidTr="00772741">
        <w:trPr>
          <w:jc w:val="center"/>
        </w:trPr>
        <w:tc>
          <w:tcPr>
            <w:tcW w:w="8823" w:type="dxa"/>
            <w:shd w:val="clear" w:color="auto" w:fill="FFFFFF"/>
          </w:tcPr>
          <w:p w14:paraId="30A94D5D" w14:textId="77777777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14:paraId="6A09B8CE" w14:textId="77777777" w:rsidR="00F550D9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1203B6BE" w14:textId="77777777" w:rsidR="00F550D9" w:rsidRPr="007B3F1B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31D3180" w14:textId="2200EA79" w:rsidR="00EF398E" w:rsidRPr="008F1CA2" w:rsidRDefault="00EF398E" w:rsidP="004A4118">
      <w:pPr>
        <w:tabs>
          <w:tab w:val="left" w:pos="954"/>
        </w:tabs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8F1CA2" w:rsidSect="00865FC1">
      <w:headerReference w:type="default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20D199" w14:textId="77777777" w:rsidR="00725B83" w:rsidRDefault="00725B83">
      <w:r>
        <w:separator/>
      </w:r>
    </w:p>
  </w:endnote>
  <w:endnote w:type="continuationSeparator" w:id="0">
    <w:p w14:paraId="5C23C671" w14:textId="77777777" w:rsidR="00725B83" w:rsidRDefault="00725B83">
      <w:r>
        <w:continuationSeparator/>
      </w:r>
    </w:p>
  </w:endnote>
  <w:endnote w:id="1">
    <w:p w14:paraId="34985CE8" w14:textId="1665FCC8" w:rsidR="00D97FE7" w:rsidRPr="002A2E71" w:rsidRDefault="00D97FE7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In case the mobility combines teaching and training activities, </w:t>
      </w:r>
      <w:r w:rsidRPr="002A2E71">
        <w:rPr>
          <w:rFonts w:ascii="Verdana" w:hAnsi="Verdana"/>
          <w:b/>
          <w:sz w:val="16"/>
          <w:szCs w:val="16"/>
          <w:lang w:val="en-GB"/>
        </w:rPr>
        <w:t>the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mobility agreement for teaching</w:t>
      </w:r>
      <w:r w:rsidR="00A61D65" w:rsidRPr="002A2E71">
        <w:rPr>
          <w:rFonts w:ascii="Verdana" w:hAnsi="Verdana"/>
          <w:b/>
          <w:sz w:val="16"/>
          <w:szCs w:val="16"/>
          <w:lang w:val="en-GB"/>
        </w:rPr>
        <w:t xml:space="preserve"> template</w:t>
      </w:r>
      <w:r w:rsidRPr="002A2E71">
        <w:rPr>
          <w:rFonts w:ascii="Verdana" w:hAnsi="Verdana"/>
          <w:sz w:val="16"/>
          <w:szCs w:val="16"/>
          <w:lang w:val="en-GB"/>
        </w:rPr>
        <w:t xml:space="preserve"> should be used and adjusted to fit both activity types</w:t>
      </w:r>
      <w:r w:rsidR="00A61D65"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2">
    <w:p w14:paraId="5D72C5CB" w14:textId="26FD3498" w:rsidR="00377526" w:rsidRPr="002A2E71" w:rsidRDefault="00377526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A2E71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D72C5CC" w14:textId="05A5DC43" w:rsidR="00377526" w:rsidRPr="002A2E71" w:rsidRDefault="00377526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Style w:val="EndnoteReference"/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A2E71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0D935992" w14:textId="2641EB64" w:rsidR="00D302B8" w:rsidRPr="002A2E71" w:rsidRDefault="00D302B8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 xml:space="preserve">Erasmus Code: </w:t>
      </w:r>
      <w:r w:rsidR="00F550D9" w:rsidRPr="002A2E71">
        <w:rPr>
          <w:rFonts w:ascii="Verdana" w:hAnsi="Verdana"/>
          <w:sz w:val="16"/>
          <w:szCs w:val="16"/>
          <w:lang w:val="en-GB"/>
        </w:rPr>
        <w:t>A unique identifier that every higher education institution that has been awarded with the Erasmus Charter for Higher Education receives.</w:t>
      </w:r>
      <w:r w:rsidRPr="002A2E71">
        <w:rPr>
          <w:rFonts w:ascii="Verdana" w:hAnsi="Verdana"/>
          <w:sz w:val="16"/>
          <w:szCs w:val="16"/>
          <w:lang w:val="en-GB"/>
        </w:rPr>
        <w:t>. It is only applicable to higher education institutions located in Programme Countries.</w:t>
      </w:r>
    </w:p>
  </w:endnote>
  <w:endnote w:id="5">
    <w:p w14:paraId="5D72C5CD" w14:textId="77777777" w:rsidR="00377526" w:rsidRPr="002A2E71" w:rsidRDefault="00377526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Country code</w:t>
      </w:r>
      <w:r w:rsidRPr="002A2E71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anchor="search" w:history="1">
        <w:r w:rsidRPr="002A2E71">
          <w:rPr>
            <w:rStyle w:val="Hyperlink"/>
            <w:rFonts w:ascii="Verdana" w:hAnsi="Verdana"/>
            <w:sz w:val="16"/>
            <w:szCs w:val="16"/>
            <w:lang w:val="en-GB"/>
          </w:rPr>
          <w:t>https://www.iso.org/obp/ui/#search</w:t>
        </w:r>
      </w:hyperlink>
      <w:r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6">
    <w:p w14:paraId="6EB5BAE8" w14:textId="483C4676" w:rsidR="009F2721" w:rsidRPr="002A2E71" w:rsidRDefault="009F2721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All refererences to "</w:t>
      </w:r>
      <w:r w:rsidRPr="002A2E71">
        <w:rPr>
          <w:rFonts w:ascii="Verdana" w:hAnsi="Verdana"/>
          <w:b/>
          <w:sz w:val="16"/>
          <w:szCs w:val="16"/>
          <w:lang w:val="en-GB"/>
        </w:rPr>
        <w:t>enterprise</w:t>
      </w:r>
      <w:r w:rsidRPr="002A2E71">
        <w:rPr>
          <w:rFonts w:ascii="Verdana" w:hAnsi="Verdana"/>
          <w:sz w:val="16"/>
          <w:szCs w:val="16"/>
          <w:lang w:val="en-GB"/>
        </w:rPr>
        <w:t>" are only applicable to mobility for staff between Programme Countries</w:t>
      </w:r>
      <w:r w:rsidR="00D97FE7" w:rsidRPr="002A2E71">
        <w:rPr>
          <w:rFonts w:ascii="Verdana" w:hAnsi="Verdana"/>
          <w:sz w:val="16"/>
          <w:szCs w:val="16"/>
          <w:lang w:val="en-GB"/>
        </w:rPr>
        <w:t xml:space="preserve"> or within Capacity Building projects</w:t>
      </w:r>
      <w:r w:rsidR="00A61D65"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14:paraId="2A32932D" w14:textId="181AC2BD" w:rsidR="008F1CA2" w:rsidRPr="008F1CA2" w:rsidRDefault="008F1CA2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383F05" w:rsidRPr="002A2E71">
        <w:rPr>
          <w:rFonts w:ascii="Verdana" w:hAnsi="Verdana"/>
          <w:sz w:val="16"/>
          <w:szCs w:val="16"/>
          <w:lang w:val="en-GB"/>
        </w:rPr>
        <w:t xml:space="preserve">electronic </w:t>
      </w:r>
      <w:r w:rsidRPr="002A2E71">
        <w:rPr>
          <w:rFonts w:ascii="Verdana" w:hAnsi="Verdana"/>
          <w:sz w:val="16"/>
          <w:szCs w:val="16"/>
          <w:lang w:val="en-GB"/>
        </w:rPr>
        <w:t xml:space="preserve">signatures may be accepted, </w:t>
      </w:r>
      <w:r w:rsidRPr="002A2E71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383F05" w:rsidRPr="002A2E71">
        <w:rPr>
          <w:rFonts w:ascii="Verdana" w:hAnsi="Verdana" w:cs="Calibri"/>
          <w:sz w:val="16"/>
          <w:szCs w:val="16"/>
          <w:lang w:val="en-GB"/>
        </w:rPr>
        <w:t xml:space="preserve"> of the country of the sending institution (in the case of mobility with Partner Countries: the national legislation of the Programme Country)</w:t>
      </w:r>
      <w:r w:rsidRPr="002A2E71">
        <w:rPr>
          <w:rFonts w:ascii="Verdana" w:hAnsi="Verdana" w:cs="Calibri"/>
          <w:sz w:val="16"/>
          <w:szCs w:val="16"/>
          <w:lang w:val="en-GB"/>
        </w:rPr>
        <w:t>.</w:t>
      </w:r>
      <w:r w:rsidR="00BA3C63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BA3C63" w:rsidRPr="00BA3C63">
        <w:rPr>
          <w:rFonts w:ascii="Verdana" w:hAnsi="Verdana"/>
          <w:sz w:val="16"/>
          <w:szCs w:val="16"/>
          <w:lang w:val="en-GB"/>
        </w:rPr>
        <w:t xml:space="preserve">Certificates of attendance can be provided electronically or through any other means accessible to the staff member and the sending institution. </w:t>
      </w:r>
      <w:r w:rsidRPr="008F1CA2">
        <w:rPr>
          <w:rFonts w:ascii="Verdana" w:hAnsi="Verdana"/>
          <w:sz w:val="16"/>
          <w:szCs w:val="16"/>
          <w:lang w:val="en-US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B0E9E7" w14:textId="1F82F83E" w:rsidR="009F32D0" w:rsidRDefault="009F32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246D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D72C5C3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72C5C5" w14:textId="77777777" w:rsidR="005655B4" w:rsidRDefault="005655B4">
    <w:pPr>
      <w:pStyle w:val="Footer"/>
    </w:pPr>
  </w:p>
  <w:p w14:paraId="5D72C5C6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9427F3" w14:textId="77777777" w:rsidR="00725B83" w:rsidRDefault="00725B83">
      <w:r>
        <w:separator/>
      </w:r>
    </w:p>
  </w:footnote>
  <w:footnote w:type="continuationSeparator" w:id="0">
    <w:p w14:paraId="1C4B941C" w14:textId="77777777" w:rsidR="00725B83" w:rsidRDefault="00725B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A286D" w14:paraId="5D72C5C1" w14:textId="77777777" w:rsidTr="00FE0FB6">
      <w:trPr>
        <w:trHeight w:val="823"/>
      </w:trPr>
      <w:tc>
        <w:tcPr>
          <w:tcW w:w="7135" w:type="dxa"/>
          <w:vAlign w:val="center"/>
        </w:tcPr>
        <w:p w14:paraId="5D72C5BF" w14:textId="77777777" w:rsidR="00E01AAA" w:rsidRPr="00AD66BB" w:rsidRDefault="007561A1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n-US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5D72C5C7" wp14:editId="5D72C5C8">
                    <wp:simplePos x="0" y="0"/>
                    <wp:positionH relativeFrom="column">
                      <wp:posOffset>1758315</wp:posOffset>
                    </wp:positionH>
                    <wp:positionV relativeFrom="paragraph">
                      <wp:posOffset>28575</wp:posOffset>
                    </wp:positionV>
                    <wp:extent cx="1728470" cy="570865"/>
                    <wp:effectExtent l="0" t="0" r="0" b="0"/>
                    <wp:wrapNone/>
                    <wp:docPr id="1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28470" cy="570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72C5D1" w14:textId="54190190" w:rsidR="00AD66BB" w:rsidRPr="00AD66BB" w:rsidRDefault="00AD66BB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Higher Education</w:t>
                                </w:r>
                                <w:r w:rsidR="00435221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:</w:t>
                                </w: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</w:t>
                                </w:r>
                              </w:p>
                              <w:p w14:paraId="5D72C5D2" w14:textId="77777777" w:rsidR="007967A9" w:rsidRDefault="007A443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Mobility</w:t>
                                </w:r>
                                <w:r w:rsidR="00AD66BB"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Agreement form</w:t>
                                </w:r>
                              </w:p>
                              <w:p w14:paraId="5D72C5D3" w14:textId="77777777" w:rsidR="007967A9" w:rsidRPr="006852C7" w:rsidRDefault="007967A9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Participan</w:t>
                                </w:r>
                                <w:r w:rsidRPr="006852C7"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t’s name</w:t>
                                </w:r>
                              </w:p>
                              <w:p w14:paraId="5D72C5D4" w14:textId="77777777" w:rsidR="00AD66BB" w:rsidRPr="00AD66BB" w:rsidRDefault="00AD66BB" w:rsidP="007F183D">
                                <w:pPr>
                                  <w:tabs>
                                    <w:tab w:val="left" w:pos="3119"/>
                                  </w:tabs>
                                  <w:spacing w:after="12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left:0;text-align:left;margin-left:138.45pt;margin-top:2.25pt;width:136.1pt;height:44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" filled="f" stroked="f">
                    <v:textbox>
                      <w:txbxContent>
                        <w:p w14:paraId="5D72C5D1" w14:textId="54190190" w:rsidR="00AD66BB" w:rsidRP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435221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bookmarkStart w:id="16" w:name="_GoBack"/>
                          <w:bookmarkEnd w:id="16"/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14:paraId="5D72C5D2" w14:textId="77777777" w:rsidR="007967A9" w:rsidRDefault="007A443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D72C5D3" w14:textId="77777777" w:rsidR="007967A9" w:rsidRPr="006852C7" w:rsidRDefault="007967A9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t’s name</w:t>
                          </w:r>
                        </w:p>
                        <w:p w14:paraId="5D72C5D4" w14:textId="77777777" w:rsidR="00AD66BB" w:rsidRPr="00AD66BB" w:rsidRDefault="00AD66BB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rFonts w:ascii="Verdana" w:hAnsi="Verdana"/>
              <w:b/>
              <w:noProof/>
              <w:sz w:val="18"/>
              <w:szCs w:val="18"/>
              <w:lang w:val="en-US"/>
            </w:rPr>
            <w:drawing>
              <wp:anchor distT="0" distB="0" distL="114300" distR="114300" simplePos="0" relativeHeight="251658240" behindDoc="0" locked="0" layoutInCell="1" allowOverlap="1" wp14:anchorId="5D72C5C9" wp14:editId="5D72C5CA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833245" cy="372110"/>
                <wp:effectExtent l="0" t="0" r="0" b="8890"/>
                <wp:wrapSquare wrapText="bothSides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324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01AAA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14:paraId="5D72C5C0" w14:textId="77777777"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14:paraId="5D72C5C2" w14:textId="77777777" w:rsidR="00506408" w:rsidRPr="00495B18" w:rsidRDefault="00506408" w:rsidP="00967BFC">
    <w:pPr>
      <w:pStyle w:val="Header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72C5C4" w14:textId="77777777" w:rsidR="00506408" w:rsidRPr="00865FC1" w:rsidRDefault="00506408" w:rsidP="00E01AAA">
    <w:pPr>
      <w:pStyle w:val="Header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A58E78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80"/>
    <w:multiLevelType w:val="singleLevel"/>
    <w:tmpl w:val="E7A64A6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B1530A4"/>
    <w:multiLevelType w:val="multilevel"/>
    <w:tmpl w:val="8CE23BCC"/>
    <w:lvl w:ilvl="0">
      <w:start w:val="1"/>
      <w:numFmt w:val="decimal"/>
      <w:pStyle w:val="ListNumber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D573EC6"/>
    <w:multiLevelType w:val="hybridMultilevel"/>
    <w:tmpl w:val="9814C59E"/>
    <w:lvl w:ilvl="0" w:tplc="59848D82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479A746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F41F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3E4886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F860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7E1C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CE5C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3428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86E9D9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1F734306"/>
    <w:multiLevelType w:val="multilevel"/>
    <w:tmpl w:val="406E0E74"/>
    <w:lvl w:ilvl="0">
      <w:start w:val="1"/>
      <w:numFmt w:val="decimal"/>
      <w:pStyle w:val="Heading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22DD3599"/>
    <w:multiLevelType w:val="multilevel"/>
    <w:tmpl w:val="4EAA5BA6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>
    <w:nsid w:val="2CAB4527"/>
    <w:multiLevelType w:val="multilevel"/>
    <w:tmpl w:val="26C24C12"/>
    <w:lvl w:ilvl="0">
      <w:start w:val="1"/>
      <w:numFmt w:val="decimal"/>
      <w:pStyle w:val="ListNumber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>
    <w:nsid w:val="3AFB6DC8"/>
    <w:multiLevelType w:val="singleLevel"/>
    <w:tmpl w:val="D97CFDF8"/>
    <w:lvl w:ilvl="0">
      <w:start w:val="1"/>
      <w:numFmt w:val="bullet"/>
      <w:pStyle w:val="ListBullet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>
    <w:nsid w:val="3CF00E18"/>
    <w:multiLevelType w:val="singleLevel"/>
    <w:tmpl w:val="4E1A982C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>
    <w:nsid w:val="41AF1523"/>
    <w:multiLevelType w:val="hybridMultilevel"/>
    <w:tmpl w:val="38103490"/>
    <w:lvl w:ilvl="0" w:tplc="931038C8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421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88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4B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25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625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49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EA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A2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2EA5981"/>
    <w:multiLevelType w:val="hybridMultilevel"/>
    <w:tmpl w:val="D38E81CC"/>
    <w:lvl w:ilvl="0" w:tplc="B5CE379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602C4A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8FF8B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6F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0B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20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EB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8C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68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>
    <w:nsid w:val="620F2440"/>
    <w:multiLevelType w:val="singleLevel"/>
    <w:tmpl w:val="6860A420"/>
    <w:lvl w:ilvl="0">
      <w:start w:val="1"/>
      <w:numFmt w:val="bullet"/>
      <w:pStyle w:val="ListBullet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>
    <w:nsid w:val="6DF118C0"/>
    <w:multiLevelType w:val="singleLevel"/>
    <w:tmpl w:val="B90C8B88"/>
    <w:lvl w:ilvl="0">
      <w:start w:val="1"/>
      <w:numFmt w:val="bullet"/>
      <w:pStyle w:val="ListBullet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>
    <w:nsid w:val="722304D7"/>
    <w:multiLevelType w:val="multilevel"/>
    <w:tmpl w:val="9DE2758E"/>
    <w:lvl w:ilvl="0">
      <w:start w:val="1"/>
      <w:numFmt w:val="decimal"/>
      <w:pStyle w:val="ListNumber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7"/>
  </w:num>
  <w:num w:numId="5">
    <w:abstractNumId w:val="20"/>
  </w:num>
  <w:num w:numId="6">
    <w:abstractNumId w:val="26"/>
  </w:num>
  <w:num w:numId="7">
    <w:abstractNumId w:val="41"/>
  </w:num>
  <w:num w:numId="8">
    <w:abstractNumId w:val="42"/>
  </w:num>
  <w:num w:numId="9">
    <w:abstractNumId w:val="24"/>
  </w:num>
  <w:num w:numId="10">
    <w:abstractNumId w:val="40"/>
  </w:num>
  <w:num w:numId="11">
    <w:abstractNumId w:val="38"/>
  </w:num>
  <w:num w:numId="12">
    <w:abstractNumId w:val="30"/>
  </w:num>
  <w:num w:numId="13">
    <w:abstractNumId w:val="36"/>
  </w:num>
  <w:num w:numId="14">
    <w:abstractNumId w:val="19"/>
  </w:num>
  <w:num w:numId="15">
    <w:abstractNumId w:val="25"/>
  </w:num>
  <w:num w:numId="16">
    <w:abstractNumId w:val="15"/>
  </w:num>
  <w:num w:numId="17">
    <w:abstractNumId w:val="21"/>
  </w:num>
  <w:num w:numId="18">
    <w:abstractNumId w:val="43"/>
  </w:num>
  <w:num w:numId="19">
    <w:abstractNumId w:val="32"/>
  </w:num>
  <w:num w:numId="20">
    <w:abstractNumId w:val="17"/>
  </w:num>
  <w:num w:numId="21">
    <w:abstractNumId w:val="28"/>
  </w:num>
  <w:num w:numId="22">
    <w:abstractNumId w:val="29"/>
  </w:num>
  <w:num w:numId="23">
    <w:abstractNumId w:val="31"/>
  </w:num>
  <w:num w:numId="24">
    <w:abstractNumId w:val="4"/>
  </w:num>
  <w:num w:numId="25">
    <w:abstractNumId w:val="7"/>
  </w:num>
  <w:num w:numId="26">
    <w:abstractNumId w:val="34"/>
  </w:num>
  <w:num w:numId="27">
    <w:abstractNumId w:val="16"/>
  </w:num>
  <w:num w:numId="28">
    <w:abstractNumId w:val="10"/>
  </w:num>
  <w:num w:numId="29">
    <w:abstractNumId w:val="37"/>
  </w:num>
  <w:num w:numId="30">
    <w:abstractNumId w:val="33"/>
  </w:num>
  <w:num w:numId="31">
    <w:abstractNumId w:val="23"/>
  </w:num>
  <w:num w:numId="32">
    <w:abstractNumId w:val="12"/>
  </w:num>
  <w:num w:numId="33">
    <w:abstractNumId w:val="35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5"/>
  </w:num>
  <w:num w:numId="39">
    <w:abstractNumId w:val="44"/>
  </w:num>
  <w:num w:numId="4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leGrid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F87"/>
    <w:rsid w:val="001A5D45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2FC0"/>
    <w:rsid w:val="001F4CB2"/>
    <w:rsid w:val="001F59C5"/>
    <w:rsid w:val="001F6040"/>
    <w:rsid w:val="001F6A51"/>
    <w:rsid w:val="001F7077"/>
    <w:rsid w:val="00200B0B"/>
    <w:rsid w:val="00204A7A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D7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5678"/>
    <w:rsid w:val="00255C91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2E71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8B5"/>
    <w:rsid w:val="002F3E78"/>
    <w:rsid w:val="002F4663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00FF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3F05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9B7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04952"/>
    <w:rsid w:val="004113AE"/>
    <w:rsid w:val="00411576"/>
    <w:rsid w:val="00413837"/>
    <w:rsid w:val="00415654"/>
    <w:rsid w:val="00420001"/>
    <w:rsid w:val="004202FC"/>
    <w:rsid w:val="00422BC5"/>
    <w:rsid w:val="00425346"/>
    <w:rsid w:val="00425C86"/>
    <w:rsid w:val="004268DD"/>
    <w:rsid w:val="004311BA"/>
    <w:rsid w:val="004328AD"/>
    <w:rsid w:val="00432E7C"/>
    <w:rsid w:val="00432E9A"/>
    <w:rsid w:val="0043485D"/>
    <w:rsid w:val="00435221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A19CA"/>
    <w:rsid w:val="004A4118"/>
    <w:rsid w:val="004A4C16"/>
    <w:rsid w:val="004A6099"/>
    <w:rsid w:val="004A63E4"/>
    <w:rsid w:val="004B1B01"/>
    <w:rsid w:val="004B4C99"/>
    <w:rsid w:val="004B4D19"/>
    <w:rsid w:val="004B507C"/>
    <w:rsid w:val="004B6F5F"/>
    <w:rsid w:val="004C3561"/>
    <w:rsid w:val="004C69D4"/>
    <w:rsid w:val="004C6DC4"/>
    <w:rsid w:val="004C7388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2CA0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6FE9"/>
    <w:rsid w:val="00527369"/>
    <w:rsid w:val="00535080"/>
    <w:rsid w:val="005354D8"/>
    <w:rsid w:val="00535659"/>
    <w:rsid w:val="00536EE5"/>
    <w:rsid w:val="005377CB"/>
    <w:rsid w:val="00537BF5"/>
    <w:rsid w:val="005401BD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AE5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57CE7"/>
    <w:rsid w:val="00660DEA"/>
    <w:rsid w:val="00660EDB"/>
    <w:rsid w:val="00660F1F"/>
    <w:rsid w:val="00661CA7"/>
    <w:rsid w:val="00662AD4"/>
    <w:rsid w:val="00662F98"/>
    <w:rsid w:val="006643F2"/>
    <w:rsid w:val="00667705"/>
    <w:rsid w:val="006677CA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304B"/>
    <w:rsid w:val="006B39E9"/>
    <w:rsid w:val="006B63AE"/>
    <w:rsid w:val="006B656E"/>
    <w:rsid w:val="006C028D"/>
    <w:rsid w:val="006C040A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6D8F"/>
    <w:rsid w:val="006D7785"/>
    <w:rsid w:val="006D79B4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4C9"/>
    <w:rsid w:val="00711FB9"/>
    <w:rsid w:val="0071242D"/>
    <w:rsid w:val="007127CF"/>
    <w:rsid w:val="00713494"/>
    <w:rsid w:val="00716A65"/>
    <w:rsid w:val="00717CFD"/>
    <w:rsid w:val="00723EAA"/>
    <w:rsid w:val="00725B83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5F3D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1A1"/>
    <w:rsid w:val="007566E8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7CE1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1B7F"/>
    <w:rsid w:val="008B5B2A"/>
    <w:rsid w:val="008B6FA5"/>
    <w:rsid w:val="008B75A2"/>
    <w:rsid w:val="008B7ABA"/>
    <w:rsid w:val="008C2716"/>
    <w:rsid w:val="008C6905"/>
    <w:rsid w:val="008D39EF"/>
    <w:rsid w:val="008D4337"/>
    <w:rsid w:val="008E0763"/>
    <w:rsid w:val="008E432F"/>
    <w:rsid w:val="008F1CA2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7137"/>
    <w:rsid w:val="009079A9"/>
    <w:rsid w:val="00907AAC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035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578BC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AC6"/>
    <w:rsid w:val="009D56E5"/>
    <w:rsid w:val="009E1C65"/>
    <w:rsid w:val="009E1DBD"/>
    <w:rsid w:val="009E7184"/>
    <w:rsid w:val="009E7D00"/>
    <w:rsid w:val="009F2721"/>
    <w:rsid w:val="009F32D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1D65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3694"/>
    <w:rsid w:val="00AD394A"/>
    <w:rsid w:val="00AD4D4B"/>
    <w:rsid w:val="00AD4D51"/>
    <w:rsid w:val="00AD66BB"/>
    <w:rsid w:val="00AD6B78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2480"/>
    <w:rsid w:val="00B1257C"/>
    <w:rsid w:val="00B13BA9"/>
    <w:rsid w:val="00B14FCB"/>
    <w:rsid w:val="00B15429"/>
    <w:rsid w:val="00B1769E"/>
    <w:rsid w:val="00B21726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111"/>
    <w:rsid w:val="00B6179F"/>
    <w:rsid w:val="00B6334B"/>
    <w:rsid w:val="00B63ACD"/>
    <w:rsid w:val="00B65C9E"/>
    <w:rsid w:val="00B66239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9193E"/>
    <w:rsid w:val="00B9285C"/>
    <w:rsid w:val="00B92F23"/>
    <w:rsid w:val="00B95205"/>
    <w:rsid w:val="00B96AA3"/>
    <w:rsid w:val="00BA0417"/>
    <w:rsid w:val="00BA290F"/>
    <w:rsid w:val="00BA369B"/>
    <w:rsid w:val="00BA3B51"/>
    <w:rsid w:val="00BA3C63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C707F"/>
    <w:rsid w:val="00CD08CF"/>
    <w:rsid w:val="00CD5C17"/>
    <w:rsid w:val="00CD5E32"/>
    <w:rsid w:val="00CE1808"/>
    <w:rsid w:val="00CE19DE"/>
    <w:rsid w:val="00CE38B2"/>
    <w:rsid w:val="00CE3E92"/>
    <w:rsid w:val="00CF03AD"/>
    <w:rsid w:val="00CF11FF"/>
    <w:rsid w:val="00CF1237"/>
    <w:rsid w:val="00CF3C00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46D5"/>
    <w:rsid w:val="00D25401"/>
    <w:rsid w:val="00D25B2F"/>
    <w:rsid w:val="00D26745"/>
    <w:rsid w:val="00D302B8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4777F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97FE7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14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6392"/>
    <w:rsid w:val="00DC6AE3"/>
    <w:rsid w:val="00DC7E9F"/>
    <w:rsid w:val="00DC7FBF"/>
    <w:rsid w:val="00DD04F9"/>
    <w:rsid w:val="00DD16FB"/>
    <w:rsid w:val="00DD18A9"/>
    <w:rsid w:val="00DD1E40"/>
    <w:rsid w:val="00DD3172"/>
    <w:rsid w:val="00DD35B7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199B"/>
    <w:rsid w:val="00E222B9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F7"/>
    <w:rsid w:val="00E46FFF"/>
    <w:rsid w:val="00E52A1D"/>
    <w:rsid w:val="00E537B2"/>
    <w:rsid w:val="00E552DA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15B6"/>
    <w:rsid w:val="00E92B4C"/>
    <w:rsid w:val="00E96246"/>
    <w:rsid w:val="00E972DD"/>
    <w:rsid w:val="00EA03DD"/>
    <w:rsid w:val="00EA090D"/>
    <w:rsid w:val="00EA1F01"/>
    <w:rsid w:val="00EA286D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42090"/>
    <w:rsid w:val="00F45029"/>
    <w:rsid w:val="00F47C8D"/>
    <w:rsid w:val="00F50463"/>
    <w:rsid w:val="00F54C1B"/>
    <w:rsid w:val="00F550D9"/>
    <w:rsid w:val="00F55526"/>
    <w:rsid w:val="00F56B51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8C2"/>
    <w:rsid w:val="00FD14AF"/>
    <w:rsid w:val="00FD5D67"/>
    <w:rsid w:val="00FD6590"/>
    <w:rsid w:val="00FD7C1A"/>
    <w:rsid w:val="00FE0FB6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D72C5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qFormat="1"/>
    <w:lsdException w:name="heading 3" w:qFormat="1"/>
    <w:lsdException w:name="heading 4" w:qFormat="1"/>
    <w:lsdException w:name="header" w:uiPriority="99"/>
    <w:lsdException w:name="footer" w:uiPriority="99"/>
    <w:lsdException w:name="FollowedHyperlink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uiPriority="39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Heading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Heading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Heading3">
    <w:name w:val="heading 3"/>
    <w:basedOn w:val="Normal"/>
    <w:next w:val="Text3"/>
    <w:link w:val="Heading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Heading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Heading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Heading1"/>
    <w:pPr>
      <w:keepNext/>
      <w:spacing w:after="480"/>
      <w:jc w:val="center"/>
    </w:pPr>
    <w:rPr>
      <w:b/>
      <w:smallCaps/>
      <w:sz w:val="28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link w:val="CommentTextChar"/>
    <w:rPr>
      <w:sz w:val="20"/>
    </w:rPr>
  </w:style>
  <w:style w:type="paragraph" w:styleId="Date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EndnoteText">
    <w:name w:val="endnote text"/>
    <w:basedOn w:val="Normal"/>
    <w:link w:val="EndnoteTextChar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EnvelopeReturn">
    <w:name w:val="envelope return"/>
    <w:basedOn w:val="Normal"/>
    <w:pPr>
      <w:spacing w:after="0"/>
    </w:pPr>
    <w:rPr>
      <w:sz w:val="20"/>
    </w:rPr>
  </w:style>
  <w:style w:type="paragraph" w:styleId="Footer">
    <w:name w:val="footer"/>
    <w:basedOn w:val="Normal"/>
    <w:link w:val="Footer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FootnoteText">
    <w:name w:val="footnote text"/>
    <w:basedOn w:val="Normal"/>
    <w:pPr>
      <w:ind w:left="357" w:hanging="357"/>
    </w:pPr>
    <w:rPr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pPr>
      <w:numPr>
        <w:numId w:val="4"/>
      </w:numPr>
    </w:pPr>
  </w:style>
  <w:style w:type="paragraph" w:styleId="ListBullet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Bullet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Bullet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Bullet5">
    <w:name w:val="List Bullet 5"/>
    <w:basedOn w:val="Normal"/>
    <w:autoRedefine/>
    <w:pPr>
      <w:numPr>
        <w:numId w:val="1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14"/>
      </w:numPr>
    </w:pPr>
  </w:style>
  <w:style w:type="paragraph" w:styleId="ListNumber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Number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Number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Number5">
    <w:name w:val="List Number 5"/>
    <w:basedOn w:val="Normal"/>
    <w:pPr>
      <w:numPr>
        <w:numId w:val="2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link w:val="NormalIndentChar"/>
    <w:pPr>
      <w:ind w:left="720"/>
    </w:pPr>
    <w:rPr>
      <w:lang w:eastAsia="x-none"/>
    </w:rPr>
  </w:style>
  <w:style w:type="paragraph" w:styleId="NoteHeading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Heading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Heading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Heading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Heading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itle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OC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OC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OC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OC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OCHeading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link">
    <w:name w:val="Hyperlink"/>
    <w:rsid w:val="006914AD"/>
    <w:rPr>
      <w:color w:val="0000FF"/>
      <w:u w:val="single"/>
    </w:rPr>
  </w:style>
  <w:style w:type="character" w:styleId="FootnoteReference">
    <w:name w:val="footnote reference"/>
    <w:rsid w:val="00CD08CF"/>
    <w:rPr>
      <w:vertAlign w:val="superscript"/>
    </w:rPr>
  </w:style>
  <w:style w:type="table" w:styleId="MediumGrid3-Accent2">
    <w:name w:val="Medium Grid 3 Accent 2"/>
    <w:basedOn w:val="TableNormal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BalloonText">
    <w:name w:val="Balloon Text"/>
    <w:basedOn w:val="Normal"/>
    <w:link w:val="BalloonTextChar1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Footer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Footer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FooterChar">
    <w:name w:val="Footer Char"/>
    <w:link w:val="Footer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Footer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Footer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HeaderChar">
    <w:name w:val="Header Char"/>
    <w:link w:val="Header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alIndent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ormalIndentChar">
    <w:name w:val="Normal Indent Char"/>
    <w:link w:val="NormalIndent"/>
    <w:rsid w:val="007A4813"/>
    <w:rPr>
      <w:sz w:val="24"/>
      <w:lang w:val="fr-FR"/>
    </w:rPr>
  </w:style>
  <w:style w:type="character" w:customStyle="1" w:styleId="Bulletpoint1Char">
    <w:name w:val="Bullet point1 Char"/>
    <w:basedOn w:val="NormalIndent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alIndent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0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eGrid">
    <w:name w:val="Table Grid"/>
    <w:basedOn w:val="TableNormal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0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leNormal"/>
    <w:rsid w:val="00EF7057"/>
    <w:tblPr/>
  </w:style>
  <w:style w:type="table" w:styleId="TableElegant">
    <w:name w:val="Table Elegant"/>
    <w:basedOn w:val="TableNormal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CommentReference">
    <w:name w:val="annotation reference"/>
    <w:unhideWhenUsed/>
    <w:rsid w:val="00F0066C"/>
    <w:rPr>
      <w:sz w:val="16"/>
      <w:szCs w:val="16"/>
    </w:rPr>
  </w:style>
  <w:style w:type="character" w:customStyle="1" w:styleId="CommentTextChar">
    <w:name w:val="Comment Text Char"/>
    <w:link w:val="CommentText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BodyTex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BalloonTextChar1">
    <w:name w:val="Balloon Text Char1"/>
    <w:link w:val="BalloonText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ListParagraph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CommentSubjectChar1">
    <w:name w:val="Comment Subject Char1"/>
    <w:link w:val="CommentSubject"/>
    <w:uiPriority w:val="99"/>
    <w:rsid w:val="00BA290F"/>
    <w:rPr>
      <w:b/>
      <w:bCs/>
      <w:lang w:val="x-none" w:eastAsia="ar-SA"/>
    </w:rPr>
  </w:style>
  <w:style w:type="paragraph" w:styleId="Revision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FollowedHyperlink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Heading3Char">
    <w:name w:val="Heading 3 Char"/>
    <w:link w:val="Heading3"/>
    <w:rsid w:val="005D5129"/>
    <w:rPr>
      <w:i/>
      <w:sz w:val="24"/>
      <w:lang w:val="fr-FR" w:eastAsia="en-US"/>
    </w:rPr>
  </w:style>
  <w:style w:type="character" w:styleId="EndnoteReference">
    <w:name w:val="endnote reference"/>
    <w:rsid w:val="007967A9"/>
    <w:rPr>
      <w:vertAlign w:val="superscript"/>
    </w:rPr>
  </w:style>
  <w:style w:type="character" w:customStyle="1" w:styleId="EndnoteTextChar">
    <w:name w:val="Endnote Text Char"/>
    <w:basedOn w:val="DefaultParagraphFont"/>
    <w:link w:val="EndnoteText"/>
    <w:semiHidden/>
    <w:rsid w:val="00D97FE7"/>
    <w:rPr>
      <w:lang w:val="fr-FR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qFormat="1"/>
    <w:lsdException w:name="heading 3" w:qFormat="1"/>
    <w:lsdException w:name="heading 4" w:qFormat="1"/>
    <w:lsdException w:name="header" w:uiPriority="99"/>
    <w:lsdException w:name="footer" w:uiPriority="99"/>
    <w:lsdException w:name="FollowedHyperlink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uiPriority="39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Heading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Heading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Heading3">
    <w:name w:val="heading 3"/>
    <w:basedOn w:val="Normal"/>
    <w:next w:val="Text3"/>
    <w:link w:val="Heading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Heading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Heading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Heading1"/>
    <w:pPr>
      <w:keepNext/>
      <w:spacing w:after="480"/>
      <w:jc w:val="center"/>
    </w:pPr>
    <w:rPr>
      <w:b/>
      <w:smallCaps/>
      <w:sz w:val="28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link w:val="CommentTextChar"/>
    <w:rPr>
      <w:sz w:val="20"/>
    </w:rPr>
  </w:style>
  <w:style w:type="paragraph" w:styleId="Date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EndnoteText">
    <w:name w:val="endnote text"/>
    <w:basedOn w:val="Normal"/>
    <w:link w:val="EndnoteTextChar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EnvelopeReturn">
    <w:name w:val="envelope return"/>
    <w:basedOn w:val="Normal"/>
    <w:pPr>
      <w:spacing w:after="0"/>
    </w:pPr>
    <w:rPr>
      <w:sz w:val="20"/>
    </w:rPr>
  </w:style>
  <w:style w:type="paragraph" w:styleId="Footer">
    <w:name w:val="footer"/>
    <w:basedOn w:val="Normal"/>
    <w:link w:val="Footer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FootnoteText">
    <w:name w:val="footnote text"/>
    <w:basedOn w:val="Normal"/>
    <w:pPr>
      <w:ind w:left="357" w:hanging="357"/>
    </w:pPr>
    <w:rPr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pPr>
      <w:numPr>
        <w:numId w:val="4"/>
      </w:numPr>
    </w:pPr>
  </w:style>
  <w:style w:type="paragraph" w:styleId="ListBullet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Bullet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Bullet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Bullet5">
    <w:name w:val="List Bullet 5"/>
    <w:basedOn w:val="Normal"/>
    <w:autoRedefine/>
    <w:pPr>
      <w:numPr>
        <w:numId w:val="1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14"/>
      </w:numPr>
    </w:pPr>
  </w:style>
  <w:style w:type="paragraph" w:styleId="ListNumber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Number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Number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Number5">
    <w:name w:val="List Number 5"/>
    <w:basedOn w:val="Normal"/>
    <w:pPr>
      <w:numPr>
        <w:numId w:val="2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link w:val="NormalIndentChar"/>
    <w:pPr>
      <w:ind w:left="720"/>
    </w:pPr>
    <w:rPr>
      <w:lang w:eastAsia="x-none"/>
    </w:rPr>
  </w:style>
  <w:style w:type="paragraph" w:styleId="NoteHeading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Heading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Heading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Heading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Heading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itle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OC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OC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OC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OC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OCHeading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link">
    <w:name w:val="Hyperlink"/>
    <w:rsid w:val="006914AD"/>
    <w:rPr>
      <w:color w:val="0000FF"/>
      <w:u w:val="single"/>
    </w:rPr>
  </w:style>
  <w:style w:type="character" w:styleId="FootnoteReference">
    <w:name w:val="footnote reference"/>
    <w:rsid w:val="00CD08CF"/>
    <w:rPr>
      <w:vertAlign w:val="superscript"/>
    </w:rPr>
  </w:style>
  <w:style w:type="table" w:styleId="MediumGrid3-Accent2">
    <w:name w:val="Medium Grid 3 Accent 2"/>
    <w:basedOn w:val="TableNormal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BalloonText">
    <w:name w:val="Balloon Text"/>
    <w:basedOn w:val="Normal"/>
    <w:link w:val="BalloonTextChar1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Footer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Footer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FooterChar">
    <w:name w:val="Footer Char"/>
    <w:link w:val="Footer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Footer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Footer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HeaderChar">
    <w:name w:val="Header Char"/>
    <w:link w:val="Header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alIndent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ormalIndentChar">
    <w:name w:val="Normal Indent Char"/>
    <w:link w:val="NormalIndent"/>
    <w:rsid w:val="007A4813"/>
    <w:rPr>
      <w:sz w:val="24"/>
      <w:lang w:val="fr-FR"/>
    </w:rPr>
  </w:style>
  <w:style w:type="character" w:customStyle="1" w:styleId="Bulletpoint1Char">
    <w:name w:val="Bullet point1 Char"/>
    <w:basedOn w:val="NormalIndent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alIndent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0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eGrid">
    <w:name w:val="Table Grid"/>
    <w:basedOn w:val="TableNormal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0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leNormal"/>
    <w:rsid w:val="00EF7057"/>
    <w:tblPr/>
  </w:style>
  <w:style w:type="table" w:styleId="TableElegant">
    <w:name w:val="Table Elegant"/>
    <w:basedOn w:val="TableNormal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CommentReference">
    <w:name w:val="annotation reference"/>
    <w:unhideWhenUsed/>
    <w:rsid w:val="00F0066C"/>
    <w:rPr>
      <w:sz w:val="16"/>
      <w:szCs w:val="16"/>
    </w:rPr>
  </w:style>
  <w:style w:type="character" w:customStyle="1" w:styleId="CommentTextChar">
    <w:name w:val="Comment Text Char"/>
    <w:link w:val="CommentText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BodyTex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BalloonTextChar1">
    <w:name w:val="Balloon Text Char1"/>
    <w:link w:val="BalloonText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ListParagraph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CommentSubjectChar1">
    <w:name w:val="Comment Subject Char1"/>
    <w:link w:val="CommentSubject"/>
    <w:uiPriority w:val="99"/>
    <w:rsid w:val="00BA290F"/>
    <w:rPr>
      <w:b/>
      <w:bCs/>
      <w:lang w:val="x-none" w:eastAsia="ar-SA"/>
    </w:rPr>
  </w:style>
  <w:style w:type="paragraph" w:styleId="Revision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FollowedHyperlink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Heading3Char">
    <w:name w:val="Heading 3 Char"/>
    <w:link w:val="Heading3"/>
    <w:rsid w:val="005D5129"/>
    <w:rPr>
      <w:i/>
      <w:sz w:val="24"/>
      <w:lang w:val="fr-FR" w:eastAsia="en-US"/>
    </w:rPr>
  </w:style>
  <w:style w:type="character" w:styleId="EndnoteReference">
    <w:name w:val="endnote reference"/>
    <w:rsid w:val="007967A9"/>
    <w:rPr>
      <w:vertAlign w:val="superscript"/>
    </w:rPr>
  </w:style>
  <w:style w:type="character" w:customStyle="1" w:styleId="EndnoteTextChar">
    <w:name w:val="Endnote Text Char"/>
    <w:basedOn w:val="DefaultParagraphFont"/>
    <w:link w:val="EndnoteText"/>
    <w:semiHidden/>
    <w:rsid w:val="00D97FE7"/>
    <w:rPr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so.org/obp/ui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042D97-5254-439C-BD7E-F6600E2DF7B1}">
  <ds:schemaRefs>
    <ds:schemaRef ds:uri="http://schemas.microsoft.com/office/2006/metadata/properties"/>
    <ds:schemaRef ds:uri="http://schemas.microsoft.com/office/infopath/2007/PartnerControls"/>
    <ds:schemaRef ds:uri="0e52a87e-fa0e-4867-9149-5c43122db7fb"/>
    <ds:schemaRef ds:uri="http://schemas.microsoft.com/sharepoint/v3/fields"/>
  </ds:schemaRefs>
</ds:datastoreItem>
</file>

<file path=customXml/itemProps2.xml><?xml version="1.0" encoding="utf-8"?>
<ds:datastoreItem xmlns:ds="http://schemas.openxmlformats.org/officeDocument/2006/customXml" ds:itemID="{60056779-2A78-4C25-8311-CCDEF7E8FA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BB1225-4A6F-4E90-932E-7DAA4F9FF8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3F3AE69-C22E-4745-87C9-7091C0C9C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0</TotalTime>
  <Pages>3</Pages>
  <Words>366</Words>
  <Characters>2088</Characters>
  <Application>Microsoft Office Word</Application>
  <DocSecurity>0</DocSecurity>
  <PresentationFormat>Microsoft Word 11.0</PresentationFormat>
  <Lines>17</Lines>
  <Paragraphs>4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> </vt:lpstr>
    </vt:vector>
  </TitlesOfParts>
  <Company>European Commission</Company>
  <LinksUpToDate>false</LinksUpToDate>
  <CharactersWithSpaces>2450</CharactersWithSpaces>
  <SharedDoc>false</SharedDoc>
  <HLinks>
    <vt:vector size="12" baseType="variant"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 sainton;Johannes.Gehringer@ec.europa.eu</dc:creator>
  <cp:keywords>EL4</cp:keywords>
  <cp:lastModifiedBy>Cristina.Skobiola</cp:lastModifiedBy>
  <cp:revision>2</cp:revision>
  <cp:lastPrinted>2013-11-06T08:46:00Z</cp:lastPrinted>
  <dcterms:created xsi:type="dcterms:W3CDTF">2016-03-15T09:49:00Z</dcterms:created>
  <dcterms:modified xsi:type="dcterms:W3CDTF">2016-03-15T09:49:00Z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</Properties>
</file>